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40B" w:rsidRDefault="0092640B" w:rsidP="005446C4">
      <w:pPr>
        <w:spacing w:after="0"/>
      </w:pPr>
    </w:p>
    <w:p w:rsidR="005446C4" w:rsidRDefault="00726412" w:rsidP="00F16C90">
      <w:pPr>
        <w:spacing w:after="0"/>
      </w:pPr>
      <w:r>
        <w:t>Aarau,</w:t>
      </w:r>
      <w:r w:rsidR="00B20A75">
        <w:t xml:space="preserve"> </w:t>
      </w:r>
      <w:r w:rsidR="00526246">
        <w:t>12</w:t>
      </w:r>
      <w:r w:rsidR="003B1C50">
        <w:t xml:space="preserve">. </w:t>
      </w:r>
      <w:r w:rsidR="00526246">
        <w:t>Juni</w:t>
      </w:r>
      <w:r w:rsidR="003B1C50">
        <w:t xml:space="preserve"> </w:t>
      </w:r>
      <w:r w:rsidR="006575B8">
        <w:t>2020</w:t>
      </w:r>
    </w:p>
    <w:p w:rsidR="00F16C90" w:rsidRDefault="00F16C90" w:rsidP="00F16C90">
      <w:pPr>
        <w:spacing w:after="0"/>
        <w:rPr>
          <w:b/>
          <w:bCs/>
        </w:rPr>
      </w:pPr>
    </w:p>
    <w:p w:rsidR="006C005C" w:rsidRDefault="00C65565" w:rsidP="005446C4">
      <w:pPr>
        <w:autoSpaceDE w:val="0"/>
        <w:autoSpaceDN w:val="0"/>
        <w:adjustRightInd w:val="0"/>
        <w:spacing w:after="0"/>
        <w:rPr>
          <w:b/>
          <w:bCs/>
        </w:rPr>
      </w:pPr>
      <w:r>
        <w:rPr>
          <w:b/>
          <w:bCs/>
        </w:rPr>
        <w:t>Medienmitteilung</w:t>
      </w:r>
    </w:p>
    <w:p w:rsidR="0092640B" w:rsidRDefault="0092640B" w:rsidP="005446C4">
      <w:pPr>
        <w:autoSpaceDE w:val="0"/>
        <w:autoSpaceDN w:val="0"/>
        <w:adjustRightInd w:val="0"/>
        <w:spacing w:after="0"/>
        <w:rPr>
          <w:b/>
          <w:bCs/>
        </w:rPr>
      </w:pPr>
    </w:p>
    <w:p w:rsidR="003B1C50" w:rsidRDefault="00A7197F" w:rsidP="005446C4">
      <w:pPr>
        <w:autoSpaceDE w:val="0"/>
        <w:autoSpaceDN w:val="0"/>
        <w:adjustRightInd w:val="0"/>
        <w:spacing w:after="0"/>
        <w:rPr>
          <w:b/>
          <w:bCs/>
          <w:sz w:val="28"/>
          <w:szCs w:val="28"/>
        </w:rPr>
      </w:pPr>
      <w:r>
        <w:rPr>
          <w:b/>
          <w:bCs/>
          <w:sz w:val="28"/>
          <w:szCs w:val="28"/>
        </w:rPr>
        <w:t xml:space="preserve">Gemeinsame Naturerlebnisse </w:t>
      </w:r>
      <w:r w:rsidR="00022DB6">
        <w:rPr>
          <w:b/>
          <w:bCs/>
          <w:sz w:val="28"/>
          <w:szCs w:val="28"/>
        </w:rPr>
        <w:t>beim</w:t>
      </w:r>
      <w:r>
        <w:rPr>
          <w:b/>
          <w:bCs/>
          <w:sz w:val="28"/>
          <w:szCs w:val="28"/>
        </w:rPr>
        <w:t xml:space="preserve"> Naturama Familiensommer</w:t>
      </w:r>
    </w:p>
    <w:p w:rsidR="00A7197F" w:rsidRDefault="00A7197F" w:rsidP="005446C4">
      <w:pPr>
        <w:autoSpaceDE w:val="0"/>
        <w:autoSpaceDN w:val="0"/>
        <w:adjustRightInd w:val="0"/>
        <w:spacing w:after="0"/>
        <w:rPr>
          <w:b/>
          <w:bCs/>
        </w:rPr>
      </w:pPr>
    </w:p>
    <w:p w:rsidR="003B1C50" w:rsidRDefault="00A7197F" w:rsidP="003B1C50">
      <w:pPr>
        <w:spacing w:after="0"/>
        <w:rPr>
          <w:b/>
          <w:bCs/>
        </w:rPr>
      </w:pPr>
      <w:r w:rsidRPr="00A7197F">
        <w:rPr>
          <w:b/>
          <w:bCs/>
        </w:rPr>
        <w:t xml:space="preserve">Wegen der Corona-Pandemie verbringen dieses Jahr viele Familien die Sommerferien in der Schweiz. Das Naturama Aargau lanciert deswegen während den fünf Aarauer Schulferienwochen vom 6. Juli bis am 7. August 2020 ein Sonderprogramm mit Alternativen zum </w:t>
      </w:r>
      <w:proofErr w:type="spellStart"/>
      <w:r w:rsidRPr="00A7197F">
        <w:rPr>
          <w:b/>
          <w:bCs/>
        </w:rPr>
        <w:t>Badibesuch</w:t>
      </w:r>
      <w:proofErr w:type="spellEnd"/>
      <w:r w:rsidRPr="00A7197F">
        <w:rPr>
          <w:b/>
          <w:bCs/>
        </w:rPr>
        <w:t>.</w:t>
      </w:r>
    </w:p>
    <w:p w:rsidR="00A7197F" w:rsidRDefault="00A7197F" w:rsidP="003B1C50">
      <w:pPr>
        <w:spacing w:after="0"/>
        <w:rPr>
          <w:b/>
          <w:bCs/>
        </w:rPr>
      </w:pPr>
    </w:p>
    <w:p w:rsidR="00E621D0" w:rsidRDefault="00E621D0" w:rsidP="003B1C50">
      <w:pPr>
        <w:spacing w:after="0"/>
        <w:rPr>
          <w:bCs/>
        </w:rPr>
      </w:pPr>
      <w:r>
        <w:rPr>
          <w:bCs/>
        </w:rPr>
        <w:t xml:space="preserve">Viele Familien </w:t>
      </w:r>
      <w:r w:rsidR="00A658C1">
        <w:rPr>
          <w:bCs/>
        </w:rPr>
        <w:t xml:space="preserve">müssen wegen der </w:t>
      </w:r>
      <w:r>
        <w:rPr>
          <w:bCs/>
        </w:rPr>
        <w:t xml:space="preserve">Corona-Pandemie </w:t>
      </w:r>
      <w:r w:rsidR="00A658C1">
        <w:rPr>
          <w:bCs/>
        </w:rPr>
        <w:t xml:space="preserve">ihre Sommerferien anders planen als üblich. Da Reisen ins Ausland eher schwierig sind oder es sich nicht gut anfühlt, die Schweiz zu verlassen, werden mehr Menschen als sonst ihre Ferien im eigenen Land verbringen. Um Eltern eine interessante Alternative zum </w:t>
      </w:r>
      <w:proofErr w:type="spellStart"/>
      <w:r w:rsidR="00A658C1">
        <w:rPr>
          <w:bCs/>
        </w:rPr>
        <w:t>Badibesuch</w:t>
      </w:r>
      <w:proofErr w:type="spellEnd"/>
      <w:r w:rsidR="00A658C1">
        <w:rPr>
          <w:bCs/>
        </w:rPr>
        <w:t xml:space="preserve"> zu bieten, lanciert das Naturama Aargau </w:t>
      </w:r>
      <w:r w:rsidR="00A658C1" w:rsidRPr="00A658C1">
        <w:rPr>
          <w:bCs/>
        </w:rPr>
        <w:t>während den fünf Aarauer Schulferienwochen vom 6. Juli bis am 7. August 2020 ein Sonderprogramm</w:t>
      </w:r>
      <w:r w:rsidR="00A658C1">
        <w:rPr>
          <w:bCs/>
        </w:rPr>
        <w:t xml:space="preserve"> namens «Familiensommer».</w:t>
      </w:r>
    </w:p>
    <w:p w:rsidR="00E621D0" w:rsidRDefault="00E621D0" w:rsidP="003B1C50">
      <w:pPr>
        <w:spacing w:after="0"/>
        <w:rPr>
          <w:bCs/>
        </w:rPr>
      </w:pPr>
    </w:p>
    <w:p w:rsidR="00A7197F" w:rsidRDefault="00A7197F" w:rsidP="003B1C50">
      <w:pPr>
        <w:spacing w:after="0"/>
        <w:rPr>
          <w:bCs/>
        </w:rPr>
      </w:pPr>
      <w:r w:rsidRPr="00A7197F">
        <w:rPr>
          <w:bCs/>
        </w:rPr>
        <w:t xml:space="preserve">Zum </w:t>
      </w:r>
      <w:r w:rsidR="00A658C1">
        <w:rPr>
          <w:bCs/>
        </w:rPr>
        <w:t>«</w:t>
      </w:r>
      <w:r w:rsidRPr="00A7197F">
        <w:rPr>
          <w:bCs/>
        </w:rPr>
        <w:t>Familiensommer</w:t>
      </w:r>
      <w:r w:rsidR="00A658C1">
        <w:rPr>
          <w:bCs/>
        </w:rPr>
        <w:t>»</w:t>
      </w:r>
      <w:r w:rsidRPr="00A7197F">
        <w:rPr>
          <w:bCs/>
        </w:rPr>
        <w:t xml:space="preserve"> gehören 12 Veranstaltungen, bei denen die Natur im Zentrum steht. </w:t>
      </w:r>
      <w:r w:rsidR="00931F63">
        <w:rPr>
          <w:bCs/>
        </w:rPr>
        <w:t>Das Naturama Aargau bietet</w:t>
      </w:r>
      <w:r w:rsidRPr="00A7197F">
        <w:rPr>
          <w:bCs/>
        </w:rPr>
        <w:t xml:space="preserve"> Familien Gelegenheiten, unbeschwert gemeinsam etwas Spannendes zu erleben, die Natur zu erfahren und Unbekanntes zu entdecken</w:t>
      </w:r>
      <w:r>
        <w:rPr>
          <w:bCs/>
        </w:rPr>
        <w:t>.</w:t>
      </w:r>
      <w:r w:rsidR="00336313">
        <w:rPr>
          <w:bCs/>
        </w:rPr>
        <w:t xml:space="preserve"> Alle Detailinformationen finden Interessierte unter </w:t>
      </w:r>
      <w:hyperlink r:id="rId8" w:history="1">
        <w:r w:rsidR="00082D63" w:rsidRPr="002727B5">
          <w:rPr>
            <w:rStyle w:val="Hyperlink"/>
            <w:bCs/>
          </w:rPr>
          <w:t>www.naturama.ch/familiensommer</w:t>
        </w:r>
      </w:hyperlink>
      <w:r w:rsidR="00336313">
        <w:rPr>
          <w:bCs/>
        </w:rPr>
        <w:t>.</w:t>
      </w:r>
    </w:p>
    <w:p w:rsidR="00A7197F" w:rsidRDefault="00A7197F" w:rsidP="003B1C50">
      <w:pPr>
        <w:spacing w:after="0"/>
        <w:rPr>
          <w:bCs/>
        </w:rPr>
      </w:pPr>
    </w:p>
    <w:p w:rsidR="00A7197F" w:rsidRDefault="00FB2F23" w:rsidP="003B1C50">
      <w:pPr>
        <w:spacing w:after="0"/>
        <w:rPr>
          <w:bCs/>
        </w:rPr>
      </w:pPr>
      <w:r>
        <w:rPr>
          <w:bCs/>
        </w:rPr>
        <w:pict>
          <v:rect id="_x0000_i1030" style="width:0;height:1.5pt" o:hralign="center" o:hrstd="t" o:hr="t" fillcolor="#a0a0a0" stroked="f"/>
        </w:pict>
      </w:r>
    </w:p>
    <w:p w:rsidR="00336313" w:rsidRDefault="0012402E" w:rsidP="003B1C50">
      <w:pPr>
        <w:spacing w:after="0"/>
        <w:rPr>
          <w:b/>
          <w:bCs/>
        </w:rPr>
      </w:pPr>
      <w:r w:rsidRPr="0012402E">
        <w:rPr>
          <w:b/>
          <w:bCs/>
        </w:rPr>
        <w:t>Bildmaterial</w:t>
      </w:r>
    </w:p>
    <w:p w:rsidR="0012402E" w:rsidRDefault="00931F63" w:rsidP="003B1C50">
      <w:pPr>
        <w:spacing w:after="0"/>
        <w:rPr>
          <w:rFonts w:eastAsia="Calibri"/>
        </w:rPr>
      </w:pPr>
      <w:r>
        <w:rPr>
          <w:rFonts w:eastAsia="Calibri"/>
        </w:rPr>
        <w:t xml:space="preserve">Unter </w:t>
      </w:r>
      <w:hyperlink r:id="rId9" w:history="1">
        <w:r w:rsidR="001E0F18">
          <w:rPr>
            <w:rStyle w:val="Hyperlink"/>
            <w:rFonts w:eastAsia="Calibri"/>
          </w:rPr>
          <w:t>www.naturama.ch/medienmitteilungen</w:t>
        </w:r>
      </w:hyperlink>
      <w:r>
        <w:rPr>
          <w:rFonts w:eastAsia="Calibri"/>
        </w:rPr>
        <w:t xml:space="preserve"> steht das folgende Bild in druckfähiger Auflösung zum Download bereit.</w:t>
      </w:r>
    </w:p>
    <w:p w:rsidR="00931F63" w:rsidRDefault="00931F63" w:rsidP="003B1C50">
      <w:pPr>
        <w:spacing w:after="0"/>
        <w:rPr>
          <w:rFonts w:eastAsia="Calibri"/>
        </w:rPr>
      </w:pPr>
    </w:p>
    <w:p w:rsidR="00931F63" w:rsidRPr="0012402E" w:rsidRDefault="002070F9" w:rsidP="003B1C50">
      <w:pPr>
        <w:spacing w:after="0"/>
        <w:rPr>
          <w:rFonts w:eastAsia="Calibri"/>
        </w:rPr>
      </w:pPr>
      <w:hyperlink r:id="rId10" w:history="1">
        <w:r w:rsidR="00FB2F23">
          <w:rPr>
            <w:rFonts w:eastAsia="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0pt;height:174pt">
              <v:imagedata r:id="rId11" o:title="Familiensommer_low"/>
            </v:shape>
          </w:pict>
        </w:r>
      </w:hyperlink>
      <w:bookmarkStart w:id="0" w:name="_GoBack"/>
      <w:bookmarkEnd w:id="0"/>
    </w:p>
    <w:p w:rsidR="00A7197F" w:rsidRDefault="00A7197F" w:rsidP="003B1C50">
      <w:pPr>
        <w:spacing w:after="0"/>
      </w:pPr>
    </w:p>
    <w:p w:rsidR="00DE5798" w:rsidRDefault="00DE5798" w:rsidP="003B1C50">
      <w:pPr>
        <w:spacing w:after="0"/>
      </w:pPr>
    </w:p>
    <w:p w:rsidR="00C006E7" w:rsidRPr="00A10D85" w:rsidRDefault="0012402E" w:rsidP="00C006E7">
      <w:pPr>
        <w:spacing w:after="0"/>
        <w:rPr>
          <w:rFonts w:eastAsia="Calibri"/>
          <w:b/>
        </w:rPr>
      </w:pPr>
      <w:r>
        <w:rPr>
          <w:rFonts w:eastAsia="Calibri"/>
          <w:b/>
        </w:rPr>
        <w:t>Kontakt</w:t>
      </w:r>
    </w:p>
    <w:p w:rsidR="00DF316E" w:rsidRDefault="00526246" w:rsidP="00C006E7">
      <w:pPr>
        <w:spacing w:after="0"/>
        <w:rPr>
          <w:rFonts w:eastAsia="Calibri"/>
        </w:rPr>
      </w:pPr>
      <w:r>
        <w:rPr>
          <w:rFonts w:eastAsia="Calibri"/>
        </w:rPr>
        <w:t>Florian Helfrich</w:t>
      </w:r>
    </w:p>
    <w:p w:rsidR="00C006E7" w:rsidRPr="00A10D85" w:rsidRDefault="00086B7E" w:rsidP="00C006E7">
      <w:pPr>
        <w:spacing w:after="0"/>
        <w:rPr>
          <w:rFonts w:eastAsia="Calibri"/>
        </w:rPr>
      </w:pPr>
      <w:r w:rsidRPr="00086B7E">
        <w:rPr>
          <w:rFonts w:eastAsia="Calibri"/>
        </w:rPr>
        <w:t xml:space="preserve">Leiter </w:t>
      </w:r>
      <w:r w:rsidR="00526246">
        <w:rPr>
          <w:rFonts w:eastAsia="Calibri"/>
        </w:rPr>
        <w:t>Kommunikation und Marketing</w:t>
      </w:r>
    </w:p>
    <w:p w:rsidR="00DF316E" w:rsidRDefault="00086B7E">
      <w:pPr>
        <w:spacing w:after="0"/>
        <w:rPr>
          <w:rFonts w:eastAsia="Calibri"/>
        </w:rPr>
      </w:pPr>
      <w:r>
        <w:rPr>
          <w:rFonts w:eastAsia="Calibri"/>
        </w:rPr>
        <w:t>0</w:t>
      </w:r>
      <w:r w:rsidR="00526246">
        <w:rPr>
          <w:rFonts w:eastAsia="Calibri"/>
        </w:rPr>
        <w:t>62 832 72 81</w:t>
      </w:r>
    </w:p>
    <w:p w:rsidR="00526246" w:rsidRDefault="000D0BC1">
      <w:pPr>
        <w:spacing w:after="0"/>
        <w:rPr>
          <w:rFonts w:eastAsia="Calibri"/>
        </w:rPr>
      </w:pPr>
      <w:r>
        <w:rPr>
          <w:rFonts w:eastAsia="Calibri"/>
        </w:rPr>
        <w:t>f</w:t>
      </w:r>
      <w:r w:rsidR="00526246">
        <w:rPr>
          <w:rFonts w:eastAsia="Calibri"/>
        </w:rPr>
        <w:t>lorian.helfrich@naturama.ch</w:t>
      </w:r>
    </w:p>
    <w:sectPr w:rsidR="00526246" w:rsidSect="003F2A84">
      <w:headerReference w:type="default" r:id="rId12"/>
      <w:footerReference w:type="default" r:id="rId13"/>
      <w:headerReference w:type="first" r:id="rId14"/>
      <w:footerReference w:type="first" r:id="rId15"/>
      <w:pgSz w:w="11907" w:h="16840" w:code="9"/>
      <w:pgMar w:top="1701" w:right="1418" w:bottom="1418" w:left="1418" w:header="992"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1D0" w:rsidRDefault="00E621D0" w:rsidP="008401FE">
      <w:pPr>
        <w:spacing w:after="0" w:line="240" w:lineRule="auto"/>
      </w:pPr>
      <w:r>
        <w:separator/>
      </w:r>
    </w:p>
  </w:endnote>
  <w:endnote w:type="continuationSeparator" w:id="0">
    <w:p w:rsidR="00E621D0" w:rsidRDefault="00E621D0" w:rsidP="00840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1D0" w:rsidRPr="008401FE" w:rsidRDefault="00E621D0" w:rsidP="00D64C04">
    <w:pPr>
      <w:pStyle w:val="Fuzeile"/>
      <w:tabs>
        <w:tab w:val="clear" w:pos="9072"/>
        <w:tab w:val="right" w:pos="9639"/>
      </w:tabs>
    </w:pPr>
    <w:r w:rsidRPr="008401FE">
      <w:rPr>
        <w:sz w:val="16"/>
        <w:szCs w:val="16"/>
      </w:rPr>
      <w:t xml:space="preserve">Naturama Aargau, Feerstrasse 17, 5000 Aarau, </w:t>
    </w:r>
    <w:r>
      <w:rPr>
        <w:sz w:val="16"/>
        <w:szCs w:val="16"/>
      </w:rPr>
      <w:fldChar w:fldCharType="begin"/>
    </w:r>
    <w:r>
      <w:rPr>
        <w:sz w:val="16"/>
        <w:szCs w:val="16"/>
      </w:rPr>
      <w:instrText xml:space="preserve"> USERADDRESS   \* MERGEFORMAT </w:instrText>
    </w:r>
    <w:r>
      <w:rPr>
        <w:sz w:val="16"/>
        <w:szCs w:val="16"/>
      </w:rPr>
      <w:fldChar w:fldCharType="separate"/>
    </w:r>
    <w:r>
      <w:rPr>
        <w:noProof/>
        <w:sz w:val="16"/>
        <w:szCs w:val="16"/>
      </w:rPr>
      <w:t>florian.helfrich@naturama.ch, 062 832 72 81</w:t>
    </w:r>
    <w:r>
      <w:rPr>
        <w:sz w:val="16"/>
        <w:szCs w:val="16"/>
      </w:rPr>
      <w:fldChar w:fldCharType="end"/>
    </w:r>
    <w:r w:rsidRPr="008401FE">
      <w:rPr>
        <w:sz w:val="16"/>
        <w:szCs w:val="16"/>
      </w:rPr>
      <w:t>, naturama.ch</w:t>
    </w:r>
    <w:r>
      <w:rPr>
        <w:sz w:val="16"/>
        <w:szCs w:val="16"/>
      </w:rPr>
      <w:tab/>
    </w:r>
    <w:r w:rsidRPr="00D64C04">
      <w:rPr>
        <w:sz w:val="16"/>
        <w:szCs w:val="16"/>
      </w:rPr>
      <w:fldChar w:fldCharType="begin"/>
    </w:r>
    <w:r w:rsidRPr="00D64C04">
      <w:rPr>
        <w:sz w:val="16"/>
        <w:szCs w:val="16"/>
      </w:rPr>
      <w:instrText>PAGE  \* Arabic  \* MERGEFORMAT</w:instrText>
    </w:r>
    <w:r w:rsidRPr="00D64C04">
      <w:rPr>
        <w:sz w:val="16"/>
        <w:szCs w:val="16"/>
      </w:rPr>
      <w:fldChar w:fldCharType="separate"/>
    </w:r>
    <w:r w:rsidR="00DE5798" w:rsidRPr="00DE5798">
      <w:rPr>
        <w:noProof/>
        <w:sz w:val="16"/>
        <w:szCs w:val="16"/>
        <w:lang w:val="de-DE"/>
      </w:rPr>
      <w:t>2</w:t>
    </w:r>
    <w:r w:rsidRPr="00D64C04">
      <w:rPr>
        <w:sz w:val="16"/>
        <w:szCs w:val="16"/>
      </w:rPr>
      <w:fldChar w:fldCharType="end"/>
    </w:r>
    <w:r w:rsidRPr="00D64C04">
      <w:rPr>
        <w:sz w:val="16"/>
        <w:szCs w:val="16"/>
        <w:lang w:val="de-DE"/>
      </w:rPr>
      <w:t xml:space="preserve"> | </w:t>
    </w:r>
    <w:r w:rsidRPr="00D64C04">
      <w:rPr>
        <w:sz w:val="16"/>
        <w:szCs w:val="16"/>
      </w:rPr>
      <w:fldChar w:fldCharType="begin"/>
    </w:r>
    <w:r w:rsidRPr="00D64C04">
      <w:rPr>
        <w:sz w:val="16"/>
        <w:szCs w:val="16"/>
      </w:rPr>
      <w:instrText>NUMPAGES  \* Arabic  \* MERGEFORMAT</w:instrText>
    </w:r>
    <w:r w:rsidRPr="00D64C04">
      <w:rPr>
        <w:sz w:val="16"/>
        <w:szCs w:val="16"/>
      </w:rPr>
      <w:fldChar w:fldCharType="separate"/>
    </w:r>
    <w:r w:rsidR="00DE5798" w:rsidRPr="00DE5798">
      <w:rPr>
        <w:noProof/>
        <w:sz w:val="16"/>
        <w:szCs w:val="16"/>
        <w:lang w:val="de-DE"/>
      </w:rPr>
      <w:t>2</w:t>
    </w:r>
    <w:r w:rsidRPr="00D64C04">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1D0" w:rsidRPr="00A94C3A" w:rsidRDefault="00E621D0" w:rsidP="00A94C3A">
    <w:pPr>
      <w:pStyle w:val="Fuzeile"/>
      <w:tabs>
        <w:tab w:val="clear" w:pos="9072"/>
        <w:tab w:val="right" w:pos="9639"/>
      </w:tabs>
    </w:pPr>
    <w:r w:rsidRPr="008401FE">
      <w:rPr>
        <w:sz w:val="16"/>
        <w:szCs w:val="16"/>
      </w:rPr>
      <w:t>Naturama Aargau, Feerstrasse 17, 5000 Aarau, naturama.ch</w:t>
    </w:r>
    <w:r>
      <w:rPr>
        <w:sz w:val="16"/>
        <w:szCs w:val="16"/>
      </w:rPr>
      <w:tab/>
    </w:r>
    <w:r>
      <w:rPr>
        <w:sz w:val="16"/>
        <w:szCs w:val="16"/>
      </w:rPr>
      <w:tab/>
    </w:r>
    <w:r w:rsidRPr="00D64C04">
      <w:rPr>
        <w:sz w:val="16"/>
        <w:szCs w:val="16"/>
      </w:rPr>
      <w:fldChar w:fldCharType="begin"/>
    </w:r>
    <w:r w:rsidRPr="00D64C04">
      <w:rPr>
        <w:sz w:val="16"/>
        <w:szCs w:val="16"/>
      </w:rPr>
      <w:instrText>PAGE  \* Arabic  \* MERGEFORMAT</w:instrText>
    </w:r>
    <w:r w:rsidRPr="00D64C04">
      <w:rPr>
        <w:sz w:val="16"/>
        <w:szCs w:val="16"/>
      </w:rPr>
      <w:fldChar w:fldCharType="separate"/>
    </w:r>
    <w:r w:rsidR="001E0F18" w:rsidRPr="001E0F18">
      <w:rPr>
        <w:noProof/>
        <w:sz w:val="16"/>
        <w:szCs w:val="16"/>
        <w:lang w:val="de-DE"/>
      </w:rPr>
      <w:t>1</w:t>
    </w:r>
    <w:r w:rsidRPr="00D64C04">
      <w:rPr>
        <w:sz w:val="16"/>
        <w:szCs w:val="16"/>
      </w:rPr>
      <w:fldChar w:fldCharType="end"/>
    </w:r>
    <w:r w:rsidRPr="00D64C04">
      <w:rPr>
        <w:sz w:val="16"/>
        <w:szCs w:val="16"/>
        <w:lang w:val="de-DE"/>
      </w:rPr>
      <w:t xml:space="preserve"> | </w:t>
    </w:r>
    <w:r w:rsidRPr="00D64C04">
      <w:rPr>
        <w:sz w:val="16"/>
        <w:szCs w:val="16"/>
      </w:rPr>
      <w:fldChar w:fldCharType="begin"/>
    </w:r>
    <w:r w:rsidRPr="00D64C04">
      <w:rPr>
        <w:sz w:val="16"/>
        <w:szCs w:val="16"/>
      </w:rPr>
      <w:instrText>NUMPAGES  \* Arabic  \* MERGEFORMAT</w:instrText>
    </w:r>
    <w:r w:rsidRPr="00D64C04">
      <w:rPr>
        <w:sz w:val="16"/>
        <w:szCs w:val="16"/>
      </w:rPr>
      <w:fldChar w:fldCharType="separate"/>
    </w:r>
    <w:r w:rsidR="001E0F18" w:rsidRPr="001E0F18">
      <w:rPr>
        <w:noProof/>
        <w:sz w:val="16"/>
        <w:szCs w:val="16"/>
        <w:lang w:val="de-DE"/>
      </w:rPr>
      <w:t>1</w:t>
    </w:r>
    <w:r w:rsidRPr="00D64C04">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1D0" w:rsidRDefault="00E621D0" w:rsidP="008401FE">
      <w:pPr>
        <w:spacing w:after="0" w:line="240" w:lineRule="auto"/>
      </w:pPr>
      <w:r>
        <w:separator/>
      </w:r>
    </w:p>
  </w:footnote>
  <w:footnote w:type="continuationSeparator" w:id="0">
    <w:p w:rsidR="00E621D0" w:rsidRDefault="00E621D0" w:rsidP="00840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1D0" w:rsidRDefault="00E621D0" w:rsidP="008401FE">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1D0" w:rsidRDefault="00E621D0">
    <w:pPr>
      <w:pStyle w:val="Kopfzeile"/>
    </w:pPr>
    <w:r>
      <w:rPr>
        <w:noProof/>
        <w:lang w:eastAsia="de-CH"/>
      </w:rPr>
      <w:drawing>
        <wp:anchor distT="0" distB="0" distL="114300" distR="114300" simplePos="0" relativeHeight="251659264" behindDoc="0" locked="0" layoutInCell="1" allowOverlap="1" wp14:anchorId="7C83FCCE" wp14:editId="6E865741">
          <wp:simplePos x="0" y="0"/>
          <wp:positionH relativeFrom="margin">
            <wp:posOffset>3738245</wp:posOffset>
          </wp:positionH>
          <wp:positionV relativeFrom="margin">
            <wp:posOffset>-358889</wp:posOffset>
          </wp:positionV>
          <wp:extent cx="2408400" cy="496800"/>
          <wp:effectExtent l="0" t="0" r="0" b="0"/>
          <wp:wrapNone/>
          <wp:docPr id="7" name="Grafik 7" descr="S:\Naturama\4 Bildung\40 Administration_Allg\406 Praktika Zivis\4060 Zivildienst\Zwyssig Adrian\17_CI_CD_Vorlagen\Designvorlagen\Logos\Nat_Logo-Dunkelgra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turama\4 Bildung\40 Administration_Allg\406 Praktika Zivis\4060 Zivildienst\Zwyssig Adrian\17_CI_CD_Vorlagen\Designvorlagen\Logos\Nat_Logo-Dunkelgrau.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8400" cy="49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8D778F"/>
    <w:multiLevelType w:val="hybridMultilevel"/>
    <w:tmpl w:val="12602EC0"/>
    <w:lvl w:ilvl="0" w:tplc="BDC496DC">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0B"/>
    <w:rsid w:val="00022DB6"/>
    <w:rsid w:val="00082D63"/>
    <w:rsid w:val="00086B7E"/>
    <w:rsid w:val="000A74A4"/>
    <w:rsid w:val="000D0BC1"/>
    <w:rsid w:val="000E6F3C"/>
    <w:rsid w:val="00117E41"/>
    <w:rsid w:val="0012389E"/>
    <w:rsid w:val="0012402E"/>
    <w:rsid w:val="00167A24"/>
    <w:rsid w:val="001C38F1"/>
    <w:rsid w:val="001D7CC4"/>
    <w:rsid w:val="001E0F18"/>
    <w:rsid w:val="002070F9"/>
    <w:rsid w:val="00223F6D"/>
    <w:rsid w:val="00284DCA"/>
    <w:rsid w:val="002A231B"/>
    <w:rsid w:val="003029EB"/>
    <w:rsid w:val="00336313"/>
    <w:rsid w:val="00351611"/>
    <w:rsid w:val="003760BF"/>
    <w:rsid w:val="00393BB7"/>
    <w:rsid w:val="003A4208"/>
    <w:rsid w:val="003B1C50"/>
    <w:rsid w:val="003E6AA1"/>
    <w:rsid w:val="003F2A84"/>
    <w:rsid w:val="0040279F"/>
    <w:rsid w:val="00447F63"/>
    <w:rsid w:val="0045079A"/>
    <w:rsid w:val="00480DD5"/>
    <w:rsid w:val="004D026D"/>
    <w:rsid w:val="004D7920"/>
    <w:rsid w:val="004D79CA"/>
    <w:rsid w:val="004F42FA"/>
    <w:rsid w:val="004F6AFB"/>
    <w:rsid w:val="00510CDA"/>
    <w:rsid w:val="00526246"/>
    <w:rsid w:val="00543A93"/>
    <w:rsid w:val="005446C4"/>
    <w:rsid w:val="00584BE1"/>
    <w:rsid w:val="005912A3"/>
    <w:rsid w:val="005955F7"/>
    <w:rsid w:val="00595BCC"/>
    <w:rsid w:val="005D7C3A"/>
    <w:rsid w:val="005E1F5A"/>
    <w:rsid w:val="005E2220"/>
    <w:rsid w:val="00613499"/>
    <w:rsid w:val="006212D0"/>
    <w:rsid w:val="006241F5"/>
    <w:rsid w:val="006434E6"/>
    <w:rsid w:val="006575B8"/>
    <w:rsid w:val="006A6191"/>
    <w:rsid w:val="006C005C"/>
    <w:rsid w:val="00726412"/>
    <w:rsid w:val="00735E16"/>
    <w:rsid w:val="0076200C"/>
    <w:rsid w:val="00796324"/>
    <w:rsid w:val="007F5A88"/>
    <w:rsid w:val="008179B8"/>
    <w:rsid w:val="008401FE"/>
    <w:rsid w:val="0084473D"/>
    <w:rsid w:val="00845C48"/>
    <w:rsid w:val="008D39AA"/>
    <w:rsid w:val="0092640B"/>
    <w:rsid w:val="00931F63"/>
    <w:rsid w:val="00975E98"/>
    <w:rsid w:val="00977334"/>
    <w:rsid w:val="00992284"/>
    <w:rsid w:val="009C68FF"/>
    <w:rsid w:val="009F2B9C"/>
    <w:rsid w:val="00A217DC"/>
    <w:rsid w:val="00A310E9"/>
    <w:rsid w:val="00A658C1"/>
    <w:rsid w:val="00A7197F"/>
    <w:rsid w:val="00A80E81"/>
    <w:rsid w:val="00A94C3A"/>
    <w:rsid w:val="00A95A63"/>
    <w:rsid w:val="00AB44CA"/>
    <w:rsid w:val="00B1618B"/>
    <w:rsid w:val="00B20A75"/>
    <w:rsid w:val="00B3229F"/>
    <w:rsid w:val="00B52F74"/>
    <w:rsid w:val="00BC674E"/>
    <w:rsid w:val="00BE2D93"/>
    <w:rsid w:val="00C006E7"/>
    <w:rsid w:val="00C54170"/>
    <w:rsid w:val="00C63851"/>
    <w:rsid w:val="00C65565"/>
    <w:rsid w:val="00C83E6E"/>
    <w:rsid w:val="00CA3444"/>
    <w:rsid w:val="00CB09A3"/>
    <w:rsid w:val="00CD2864"/>
    <w:rsid w:val="00CD7431"/>
    <w:rsid w:val="00D51163"/>
    <w:rsid w:val="00D64C04"/>
    <w:rsid w:val="00D6636E"/>
    <w:rsid w:val="00D729EF"/>
    <w:rsid w:val="00DC3CB1"/>
    <w:rsid w:val="00DD5491"/>
    <w:rsid w:val="00DE5798"/>
    <w:rsid w:val="00DF316E"/>
    <w:rsid w:val="00E621D0"/>
    <w:rsid w:val="00E915CF"/>
    <w:rsid w:val="00EC3991"/>
    <w:rsid w:val="00F16C90"/>
    <w:rsid w:val="00F800B8"/>
    <w:rsid w:val="00F83684"/>
    <w:rsid w:val="00FA1355"/>
    <w:rsid w:val="00FB2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5579C2E"/>
  <w15:docId w15:val="{B3E3A7F4-A2A3-424E-8B9D-5C77B130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5E98"/>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01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01FE"/>
  </w:style>
  <w:style w:type="paragraph" w:styleId="Fuzeile">
    <w:name w:val="footer"/>
    <w:basedOn w:val="Standard"/>
    <w:link w:val="FuzeileZchn"/>
    <w:uiPriority w:val="99"/>
    <w:unhideWhenUsed/>
    <w:rsid w:val="008401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01FE"/>
  </w:style>
  <w:style w:type="paragraph" w:styleId="Sprechblasentext">
    <w:name w:val="Balloon Text"/>
    <w:basedOn w:val="Standard"/>
    <w:link w:val="SprechblasentextZchn"/>
    <w:uiPriority w:val="99"/>
    <w:semiHidden/>
    <w:unhideWhenUsed/>
    <w:rsid w:val="008401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1FE"/>
    <w:rPr>
      <w:rFonts w:ascii="Tahoma" w:hAnsi="Tahoma" w:cs="Tahoma"/>
      <w:sz w:val="16"/>
      <w:szCs w:val="16"/>
    </w:rPr>
  </w:style>
  <w:style w:type="paragraph" w:styleId="Listenabsatz">
    <w:name w:val="List Paragraph"/>
    <w:basedOn w:val="Standard"/>
    <w:uiPriority w:val="34"/>
    <w:qFormat/>
    <w:rsid w:val="00117E41"/>
    <w:pPr>
      <w:ind w:left="720"/>
      <w:contextualSpacing/>
    </w:pPr>
  </w:style>
  <w:style w:type="character" w:styleId="Hyperlink">
    <w:name w:val="Hyperlink"/>
    <w:basedOn w:val="Absatz-Standardschriftart"/>
    <w:uiPriority w:val="99"/>
    <w:unhideWhenUsed/>
    <w:rsid w:val="00584B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24446">
      <w:bodyDiv w:val="1"/>
      <w:marLeft w:val="0"/>
      <w:marRight w:val="0"/>
      <w:marTop w:val="0"/>
      <w:marBottom w:val="0"/>
      <w:divBdr>
        <w:top w:val="none" w:sz="0" w:space="0" w:color="auto"/>
        <w:left w:val="none" w:sz="0" w:space="0" w:color="auto"/>
        <w:bottom w:val="none" w:sz="0" w:space="0" w:color="auto"/>
        <w:right w:val="none" w:sz="0" w:space="0" w:color="auto"/>
      </w:divBdr>
    </w:div>
    <w:div w:id="6713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ama.ch/familiensomme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naturama.ch/medienmitteilungen" TargetMode="External"/><Relationship Id="rId4" Type="http://schemas.openxmlformats.org/officeDocument/2006/relationships/settings" Target="settings.xml"/><Relationship Id="rId9" Type="http://schemas.openxmlformats.org/officeDocument/2006/relationships/hyperlink" Target="https://www.naturama.ch/medienmitteilunge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4257F-90A2-4E93-BDBB-30E0E870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51653973.dotm</Template>
  <TotalTime>0</TotalTime>
  <Pages>1</Pages>
  <Words>215</Words>
  <Characters>1361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florian@helfrich.ch</dc:creator>
  <cp:lastModifiedBy>Helfrich Florian  BVUNAT</cp:lastModifiedBy>
  <cp:revision>16</cp:revision>
  <cp:lastPrinted>2019-11-25T17:28:00Z</cp:lastPrinted>
  <dcterms:created xsi:type="dcterms:W3CDTF">2020-06-12T05:49:00Z</dcterms:created>
  <dcterms:modified xsi:type="dcterms:W3CDTF">2020-06-12T06:46:00Z</dcterms:modified>
</cp:coreProperties>
</file>